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3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284"/>
        <w:gridCol w:w="1701"/>
        <w:gridCol w:w="7937"/>
      </w:tblGrid>
      <w:tr w:rsidR="00DD6EFA" w:rsidRPr="005152F2" w14:paraId="21BD414C" w14:textId="77777777" w:rsidTr="00DD6EFA">
        <w:trPr>
          <w:trHeight w:val="10720"/>
        </w:trPr>
        <w:tc>
          <w:tcPr>
            <w:tcW w:w="284" w:type="dxa"/>
          </w:tcPr>
          <w:p w14:paraId="07E022C1" w14:textId="77777777" w:rsidR="00DD6EFA" w:rsidRPr="005152F2" w:rsidRDefault="00DD6EFA" w:rsidP="00DD6EFA">
            <w:pPr>
              <w:ind w:right="-546"/>
            </w:pPr>
          </w:p>
        </w:tc>
        <w:tc>
          <w:tcPr>
            <w:tcW w:w="1701" w:type="dxa"/>
          </w:tcPr>
          <w:p w14:paraId="2964726B" w14:textId="66DEAEAD" w:rsidR="00DD6EFA" w:rsidRPr="005152F2" w:rsidRDefault="00DD6EFA" w:rsidP="00DD6EFA">
            <w:pPr>
              <w:ind w:right="-546"/>
            </w:pPr>
          </w:p>
        </w:tc>
        <w:tc>
          <w:tcPr>
            <w:tcW w:w="7938" w:type="dxa"/>
          </w:tcPr>
          <w:tbl>
            <w:tblPr>
              <w:tblW w:w="7790" w:type="dxa"/>
              <w:tblInd w:w="3" w:type="dxa"/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7790"/>
            </w:tblGrid>
            <w:tr w:rsidR="00DD6EFA" w14:paraId="16D48EA1" w14:textId="77777777" w:rsidTr="003D4405">
              <w:trPr>
                <w:trHeight w:val="4815"/>
              </w:trPr>
              <w:tc>
                <w:tcPr>
                  <w:tcW w:w="7790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14:paraId="0D86381C" w14:textId="236CBD9F" w:rsidR="00DD6EFA" w:rsidRPr="005152F2" w:rsidRDefault="00DD6EFA" w:rsidP="003D4405">
                  <w:pPr>
                    <w:pStyle w:val="Heading2"/>
                    <w:ind w:right="-113"/>
                  </w:pPr>
                  <w:r>
                    <w:t>Cross-Sector partnership with &lt;insert sector&gt;: &lt;insert type of organization&gt;</w:t>
                  </w:r>
                </w:p>
                <w:p w14:paraId="3CC2C38B" w14:textId="1EE6F2BD" w:rsidR="00DD6EFA" w:rsidRDefault="00DD6EFA" w:rsidP="0067545E">
                  <w:pPr>
                    <w:jc w:val="left"/>
                  </w:pPr>
                  <w:r w:rsidRPr="00DD6EFA">
                    <w:rPr>
                      <w:sz w:val="21"/>
                      <w:szCs w:val="21"/>
                    </w:rPr>
                    <w:t>Background:</w:t>
                  </w:r>
                </w:p>
              </w:tc>
            </w:tr>
            <w:tr w:rsidR="00DD6EFA" w14:paraId="08495FEA" w14:textId="77777777" w:rsidTr="003D4405">
              <w:trPr>
                <w:trHeight w:val="3749"/>
              </w:trPr>
              <w:tc>
                <w:tcPr>
                  <w:tcW w:w="7790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14:paraId="737075E0" w14:textId="61ACF6A4" w:rsidR="00DD6EFA" w:rsidRPr="005152F2" w:rsidRDefault="00DD6EFA" w:rsidP="0067545E">
                  <w:pPr>
                    <w:pStyle w:val="Heading2"/>
                  </w:pPr>
                  <w:r>
                    <w:t>Challenges experienced</w:t>
                  </w:r>
                </w:p>
                <w:p w14:paraId="6125F588" w14:textId="4A545B55" w:rsidR="00DD6EFA" w:rsidRPr="0051778D" w:rsidRDefault="00DD6EFA" w:rsidP="0051778D">
                  <w:pPr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Text Box</w:t>
                  </w:r>
                </w:p>
              </w:tc>
            </w:tr>
          </w:tbl>
          <w:p w14:paraId="659FF7F0" w14:textId="77777777" w:rsidR="00DD6EFA" w:rsidRDefault="00DD6EFA" w:rsidP="003856C9"/>
          <w:p w14:paraId="6956281B" w14:textId="77777777" w:rsidR="00DD6EFA" w:rsidRDefault="00DD6EFA" w:rsidP="003856C9"/>
          <w:p w14:paraId="1FE94C20" w14:textId="77777777" w:rsidR="00DD6EFA" w:rsidRDefault="00DD6EFA" w:rsidP="003856C9"/>
          <w:p w14:paraId="0D0C5264" w14:textId="77777777" w:rsidR="00DD6EFA" w:rsidRDefault="00DD6EFA" w:rsidP="003856C9"/>
          <w:p w14:paraId="15876438" w14:textId="77777777" w:rsidR="00DD6EFA" w:rsidRDefault="00DD6EFA" w:rsidP="003856C9"/>
          <w:p w14:paraId="01F15101" w14:textId="2CC17A8E" w:rsidR="00DD6EFA" w:rsidRPr="005152F2" w:rsidRDefault="00DD6EFA" w:rsidP="003856C9"/>
        </w:tc>
        <w:bookmarkStart w:id="0" w:name="_GoBack"/>
        <w:bookmarkEnd w:id="0"/>
      </w:tr>
    </w:tbl>
    <w:p w14:paraId="747EC159" w14:textId="77777777" w:rsidR="004E02CB" w:rsidRDefault="004E02CB" w:rsidP="0019561F">
      <w:pPr>
        <w:pStyle w:val="NoSpacing"/>
      </w:pPr>
    </w:p>
    <w:p w14:paraId="3DCC61C7" w14:textId="591FFA7E" w:rsidR="004E02CB" w:rsidRPr="005152F2" w:rsidRDefault="00DD6EFA" w:rsidP="004E02CB">
      <w:pPr>
        <w:pStyle w:val="Heading2"/>
      </w:pPr>
      <w:r>
        <w:lastRenderedPageBreak/>
        <w:t>Recommended Strategies</w:t>
      </w:r>
    </w:p>
    <w:p w14:paraId="4C14AA0F" w14:textId="4FCCD059" w:rsidR="00DD6EFA" w:rsidRPr="0051778D" w:rsidRDefault="00DD6EFA" w:rsidP="004E02CB">
      <w:pPr>
        <w:jc w:val="left"/>
        <w:rPr>
          <w:sz w:val="22"/>
          <w:szCs w:val="22"/>
        </w:rPr>
      </w:pPr>
      <w:r>
        <w:rPr>
          <w:sz w:val="22"/>
          <w:szCs w:val="22"/>
        </w:rPr>
        <w:t>Text box</w:t>
      </w:r>
    </w:p>
    <w:p w14:paraId="480BFE80" w14:textId="77777777" w:rsidR="004E02CB" w:rsidRDefault="004E02CB" w:rsidP="004E02CB">
      <w:pPr>
        <w:jc w:val="left"/>
      </w:pPr>
    </w:p>
    <w:p w14:paraId="0F2F44C0" w14:textId="77777777" w:rsidR="004E02CB" w:rsidRDefault="004E02CB" w:rsidP="004E02CB">
      <w:pPr>
        <w:jc w:val="left"/>
      </w:pPr>
    </w:p>
    <w:p w14:paraId="236D41D5" w14:textId="77777777" w:rsidR="004E02CB" w:rsidRDefault="004E02CB" w:rsidP="004E02CB">
      <w:pPr>
        <w:jc w:val="left"/>
      </w:pPr>
    </w:p>
    <w:p w14:paraId="3183582E" w14:textId="77777777" w:rsidR="004E02CB" w:rsidRDefault="004E02CB" w:rsidP="004E02CB">
      <w:pPr>
        <w:jc w:val="left"/>
      </w:pPr>
    </w:p>
    <w:p w14:paraId="16DAA159" w14:textId="77777777" w:rsidR="004E02CB" w:rsidRDefault="004E02CB" w:rsidP="004E02CB">
      <w:pPr>
        <w:jc w:val="left"/>
      </w:pPr>
    </w:p>
    <w:p w14:paraId="5C6C957E" w14:textId="77777777" w:rsidR="0051778D" w:rsidRDefault="0051778D" w:rsidP="004E02CB">
      <w:pPr>
        <w:jc w:val="left"/>
      </w:pPr>
    </w:p>
    <w:p w14:paraId="4CAFEB86" w14:textId="77777777" w:rsidR="0051778D" w:rsidRDefault="0051778D" w:rsidP="004E02CB">
      <w:pPr>
        <w:jc w:val="left"/>
      </w:pPr>
    </w:p>
    <w:p w14:paraId="13EB4AF9" w14:textId="77777777" w:rsidR="004E02CB" w:rsidRDefault="004E02CB" w:rsidP="004E02CB">
      <w:pPr>
        <w:jc w:val="left"/>
      </w:pPr>
    </w:p>
    <w:p w14:paraId="44A7FD63" w14:textId="77777777" w:rsidR="004E02CB" w:rsidRDefault="004E02CB" w:rsidP="004E02CB">
      <w:pPr>
        <w:jc w:val="left"/>
      </w:pPr>
    </w:p>
    <w:p w14:paraId="7BB08B04" w14:textId="77777777" w:rsidR="004E02CB" w:rsidRDefault="004E02CB" w:rsidP="004E02CB">
      <w:pPr>
        <w:jc w:val="left"/>
      </w:pPr>
    </w:p>
    <w:p w14:paraId="3ED2004E" w14:textId="423B3659" w:rsidR="004E02CB" w:rsidRPr="005152F2" w:rsidRDefault="00DD6EFA" w:rsidP="004E02CB">
      <w:pPr>
        <w:pStyle w:val="Heading2"/>
      </w:pPr>
      <w:r>
        <w:t>examples of actions</w:t>
      </w:r>
    </w:p>
    <w:p w14:paraId="12ADF8C4" w14:textId="5E355C62" w:rsidR="00166CDC" w:rsidRPr="0051778D" w:rsidRDefault="00DD6EFA" w:rsidP="00166CDC">
      <w:pPr>
        <w:jc w:val="left"/>
        <w:rPr>
          <w:sz w:val="22"/>
          <w:szCs w:val="22"/>
        </w:rPr>
      </w:pPr>
      <w:r>
        <w:rPr>
          <w:sz w:val="22"/>
          <w:szCs w:val="22"/>
        </w:rPr>
        <w:t>Text box</w:t>
      </w:r>
    </w:p>
    <w:p w14:paraId="372D3D69" w14:textId="77777777" w:rsidR="004E02CB" w:rsidRPr="0051778D" w:rsidRDefault="004E02CB" w:rsidP="004E02CB">
      <w:pPr>
        <w:jc w:val="left"/>
        <w:rPr>
          <w:sz w:val="22"/>
          <w:szCs w:val="22"/>
        </w:rPr>
      </w:pPr>
      <w:r w:rsidRPr="0051778D">
        <w:rPr>
          <w:sz w:val="22"/>
          <w:szCs w:val="22"/>
        </w:rPr>
        <w:br w:type="page"/>
      </w:r>
    </w:p>
    <w:p w14:paraId="5D99C68D" w14:textId="70018847" w:rsidR="0051778D" w:rsidRPr="005152F2" w:rsidRDefault="00DD6EFA" w:rsidP="0051778D">
      <w:pPr>
        <w:pStyle w:val="Heading2"/>
      </w:pPr>
      <w:r>
        <w:lastRenderedPageBreak/>
        <w:t>lessons learned</w:t>
      </w:r>
    </w:p>
    <w:p w14:paraId="4E327B27" w14:textId="72FBF4DB" w:rsidR="0051778D" w:rsidRPr="0051778D" w:rsidRDefault="00DD6EFA" w:rsidP="0051778D">
      <w:pPr>
        <w:jc w:val="both"/>
        <w:rPr>
          <w:sz w:val="22"/>
          <w:szCs w:val="22"/>
        </w:rPr>
      </w:pPr>
      <w:r>
        <w:rPr>
          <w:sz w:val="22"/>
          <w:szCs w:val="22"/>
        </w:rPr>
        <w:t>Text box</w:t>
      </w:r>
    </w:p>
    <w:p w14:paraId="01AB5672" w14:textId="77777777" w:rsidR="0051778D" w:rsidRDefault="0051778D" w:rsidP="0051778D">
      <w:pPr>
        <w:jc w:val="both"/>
      </w:pPr>
    </w:p>
    <w:p w14:paraId="25200DA3" w14:textId="77777777" w:rsidR="0051778D" w:rsidRDefault="0051778D" w:rsidP="0051778D">
      <w:pPr>
        <w:jc w:val="both"/>
      </w:pPr>
    </w:p>
    <w:p w14:paraId="59B7DEDD" w14:textId="77777777" w:rsidR="0051778D" w:rsidRDefault="0051778D" w:rsidP="0051778D">
      <w:pPr>
        <w:jc w:val="both"/>
      </w:pPr>
    </w:p>
    <w:p w14:paraId="7DED9B0C" w14:textId="77777777" w:rsidR="0051778D" w:rsidRDefault="0051778D" w:rsidP="0051778D">
      <w:pPr>
        <w:jc w:val="both"/>
      </w:pPr>
    </w:p>
    <w:p w14:paraId="1F62289A" w14:textId="77777777" w:rsidR="0051778D" w:rsidRDefault="0051778D" w:rsidP="0051778D">
      <w:pPr>
        <w:jc w:val="both"/>
      </w:pPr>
    </w:p>
    <w:p w14:paraId="13BC5E8F" w14:textId="77777777" w:rsidR="0051778D" w:rsidRDefault="0051778D" w:rsidP="0051778D">
      <w:pPr>
        <w:jc w:val="both"/>
      </w:pPr>
    </w:p>
    <w:p w14:paraId="3C8459C8" w14:textId="77777777" w:rsidR="0051778D" w:rsidRDefault="0051778D" w:rsidP="0051778D">
      <w:pPr>
        <w:jc w:val="both"/>
      </w:pPr>
    </w:p>
    <w:p w14:paraId="3C753296" w14:textId="77777777" w:rsidR="0051778D" w:rsidRDefault="0051778D" w:rsidP="0051778D">
      <w:pPr>
        <w:jc w:val="both"/>
      </w:pPr>
    </w:p>
    <w:p w14:paraId="0B3D08F1" w14:textId="3757C157" w:rsidR="0051778D" w:rsidRPr="0051778D" w:rsidRDefault="0051778D" w:rsidP="0051778D">
      <w:pPr>
        <w:jc w:val="both"/>
        <w:rPr>
          <w:sz w:val="22"/>
          <w:szCs w:val="22"/>
        </w:rPr>
      </w:pPr>
    </w:p>
    <w:sectPr w:rsidR="0051778D" w:rsidRPr="0051778D" w:rsidSect="00035FFB">
      <w:headerReference w:type="default" r:id="rId7"/>
      <w:footerReference w:type="default" r:id="rId8"/>
      <w:headerReference w:type="first" r:id="rId9"/>
      <w:pgSz w:w="12240" w:h="15840"/>
      <w:pgMar w:top="2158" w:right="1152" w:bottom="1202" w:left="1152" w:header="139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47147" w14:textId="77777777" w:rsidR="001031BB" w:rsidRDefault="001031BB" w:rsidP="003856C9">
      <w:pPr>
        <w:spacing w:after="0" w:line="240" w:lineRule="auto"/>
      </w:pPr>
      <w:r>
        <w:separator/>
      </w:r>
    </w:p>
  </w:endnote>
  <w:endnote w:type="continuationSeparator" w:id="0">
    <w:p w14:paraId="5B7DE489" w14:textId="77777777" w:rsidR="001031BB" w:rsidRDefault="001031BB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gic R">
    <w:altName w:val="휴먼매직체"/>
    <w:panose1 w:val="020B0604020202020204"/>
    <w:charset w:val="81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6FD3C" w14:textId="77777777" w:rsidR="003856C9" w:rsidRDefault="001031BB" w:rsidP="007803B7">
    <w:pPr>
      <w:pStyle w:val="Footer"/>
    </w:pP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65FE">
          <w:fldChar w:fldCharType="begin"/>
        </w:r>
        <w:r w:rsidR="001765FE">
          <w:instrText xml:space="preserve"> PAGE   \* MERGEFORMAT </w:instrText>
        </w:r>
        <w:r w:rsidR="001765FE">
          <w:fldChar w:fldCharType="separate"/>
        </w:r>
        <w:r w:rsidR="002B7747">
          <w:rPr>
            <w:noProof/>
          </w:rPr>
          <w:t>2</w:t>
        </w:r>
        <w:r w:rsidR="001765FE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3B1AA" w14:textId="77777777" w:rsidR="001031BB" w:rsidRDefault="001031BB" w:rsidP="003856C9">
      <w:pPr>
        <w:spacing w:after="0" w:line="240" w:lineRule="auto"/>
      </w:pPr>
      <w:r>
        <w:separator/>
      </w:r>
    </w:p>
  </w:footnote>
  <w:footnote w:type="continuationSeparator" w:id="0">
    <w:p w14:paraId="267A7FCA" w14:textId="77777777" w:rsidR="001031BB" w:rsidRDefault="001031BB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5F2D" w14:textId="77777777" w:rsidR="004E02CB" w:rsidRDefault="004E02CB" w:rsidP="004E02CB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EEFB24F" wp14:editId="1C982C03">
          <wp:simplePos x="0" y="0"/>
          <wp:positionH relativeFrom="column">
            <wp:posOffset>-261620</wp:posOffset>
          </wp:positionH>
          <wp:positionV relativeFrom="paragraph">
            <wp:posOffset>-531495</wp:posOffset>
          </wp:positionV>
          <wp:extent cx="3006725" cy="774700"/>
          <wp:effectExtent l="0" t="0" r="3175" b="0"/>
          <wp:wrapThrough wrapText="bothSides">
            <wp:wrapPolygon edited="0">
              <wp:start x="0" y="0"/>
              <wp:lineTo x="0" y="21246"/>
              <wp:lineTo x="21532" y="21246"/>
              <wp:lineTo x="21532" y="0"/>
              <wp:lineTo x="0" y="0"/>
            </wp:wrapPolygon>
          </wp:wrapThrough>
          <wp:docPr id="28" name="Picture 2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13" t="9248" b="75746"/>
                  <a:stretch/>
                </pic:blipFill>
                <pic:spPr bwMode="auto">
                  <a:xfrm>
                    <a:off x="0" y="0"/>
                    <a:ext cx="3006725" cy="77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14DD221E" wp14:editId="0272A721">
          <wp:simplePos x="0" y="0"/>
          <wp:positionH relativeFrom="column">
            <wp:posOffset>2037080</wp:posOffset>
          </wp:positionH>
          <wp:positionV relativeFrom="paragraph">
            <wp:posOffset>-1052195</wp:posOffset>
          </wp:positionV>
          <wp:extent cx="5511800" cy="1473200"/>
          <wp:effectExtent l="0" t="0" r="0" b="0"/>
          <wp:wrapThrough wrapText="bothSides">
            <wp:wrapPolygon edited="0">
              <wp:start x="0" y="0"/>
              <wp:lineTo x="0" y="21414"/>
              <wp:lineTo x="21550" y="21414"/>
              <wp:lineTo x="21550" y="0"/>
              <wp:lineTo x="0" y="0"/>
            </wp:wrapPolygon>
          </wp:wrapThrough>
          <wp:docPr id="29" name="Picture 2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121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503" r="1999" b="46257"/>
                  <a:stretch/>
                </pic:blipFill>
                <pic:spPr bwMode="auto">
                  <a:xfrm>
                    <a:off x="0" y="0"/>
                    <a:ext cx="5511800" cy="147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2EFA85" w14:textId="77777777" w:rsidR="003856C9" w:rsidRDefault="00385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0402" w14:textId="409D956E" w:rsidR="00DC79BB" w:rsidRDefault="00080B64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87A6989" wp14:editId="4C4FFF25">
          <wp:simplePos x="0" y="0"/>
          <wp:positionH relativeFrom="column">
            <wp:posOffset>-629376</wp:posOffset>
          </wp:positionH>
          <wp:positionV relativeFrom="paragraph">
            <wp:posOffset>-782320</wp:posOffset>
          </wp:positionV>
          <wp:extent cx="3759109" cy="5573486"/>
          <wp:effectExtent l="0" t="0" r="635" b="190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 repor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02" t="16300" r="8504" b="13358"/>
                  <a:stretch/>
                </pic:blipFill>
                <pic:spPr bwMode="auto">
                  <a:xfrm>
                    <a:off x="0" y="0"/>
                    <a:ext cx="3759109" cy="55734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405">
      <w:rPr>
        <w:noProof/>
      </w:rPr>
      <w:drawing>
        <wp:anchor distT="0" distB="0" distL="114300" distR="114300" simplePos="0" relativeHeight="251669504" behindDoc="0" locked="0" layoutInCell="1" allowOverlap="1" wp14:anchorId="03824262" wp14:editId="74C5CAF4">
          <wp:simplePos x="0" y="0"/>
          <wp:positionH relativeFrom="column">
            <wp:posOffset>3628209</wp:posOffset>
          </wp:positionH>
          <wp:positionV relativeFrom="paragraph">
            <wp:posOffset>-531495</wp:posOffset>
          </wp:positionV>
          <wp:extent cx="3006725" cy="774700"/>
          <wp:effectExtent l="0" t="0" r="3175" b="0"/>
          <wp:wrapThrough wrapText="bothSides">
            <wp:wrapPolygon edited="0">
              <wp:start x="0" y="0"/>
              <wp:lineTo x="0" y="21246"/>
              <wp:lineTo x="21532" y="21246"/>
              <wp:lineTo x="21532" y="0"/>
              <wp:lineTo x="0" y="0"/>
            </wp:wrapPolygon>
          </wp:wrapThrough>
          <wp:docPr id="26" name="Picture 2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13" t="9248" b="75746"/>
                  <a:stretch/>
                </pic:blipFill>
                <pic:spPr bwMode="auto">
                  <a:xfrm>
                    <a:off x="0" y="0"/>
                    <a:ext cx="3006725" cy="77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5E"/>
    <w:rsid w:val="00035FFB"/>
    <w:rsid w:val="00042F73"/>
    <w:rsid w:val="00052BE1"/>
    <w:rsid w:val="000631DD"/>
    <w:rsid w:val="0007412A"/>
    <w:rsid w:val="00080B64"/>
    <w:rsid w:val="0010199E"/>
    <w:rsid w:val="001031BB"/>
    <w:rsid w:val="00166CDC"/>
    <w:rsid w:val="001765FE"/>
    <w:rsid w:val="0019561F"/>
    <w:rsid w:val="001B32D2"/>
    <w:rsid w:val="00216A9E"/>
    <w:rsid w:val="00293B83"/>
    <w:rsid w:val="002A3621"/>
    <w:rsid w:val="002B3890"/>
    <w:rsid w:val="002B7747"/>
    <w:rsid w:val="002C77B9"/>
    <w:rsid w:val="002E4CBF"/>
    <w:rsid w:val="002F485A"/>
    <w:rsid w:val="003053D9"/>
    <w:rsid w:val="003856C9"/>
    <w:rsid w:val="00396369"/>
    <w:rsid w:val="003D4405"/>
    <w:rsid w:val="003F4D31"/>
    <w:rsid w:val="0043426C"/>
    <w:rsid w:val="00441EB9"/>
    <w:rsid w:val="00463463"/>
    <w:rsid w:val="00473EF8"/>
    <w:rsid w:val="004760E5"/>
    <w:rsid w:val="004D22BB"/>
    <w:rsid w:val="004E02CB"/>
    <w:rsid w:val="005152F2"/>
    <w:rsid w:val="0051778D"/>
    <w:rsid w:val="00534E4E"/>
    <w:rsid w:val="00551D35"/>
    <w:rsid w:val="00557019"/>
    <w:rsid w:val="005674AC"/>
    <w:rsid w:val="005A1E51"/>
    <w:rsid w:val="005A7E57"/>
    <w:rsid w:val="00616FF4"/>
    <w:rsid w:val="0067545E"/>
    <w:rsid w:val="006A3CE7"/>
    <w:rsid w:val="00743379"/>
    <w:rsid w:val="007803B7"/>
    <w:rsid w:val="007B2F5C"/>
    <w:rsid w:val="007C5F05"/>
    <w:rsid w:val="00832043"/>
    <w:rsid w:val="00832F81"/>
    <w:rsid w:val="008C7CA2"/>
    <w:rsid w:val="008E356D"/>
    <w:rsid w:val="008F6337"/>
    <w:rsid w:val="00A42F91"/>
    <w:rsid w:val="00AF1258"/>
    <w:rsid w:val="00B01E52"/>
    <w:rsid w:val="00B550FC"/>
    <w:rsid w:val="00B85871"/>
    <w:rsid w:val="00B93310"/>
    <w:rsid w:val="00BC1F18"/>
    <w:rsid w:val="00BD2E58"/>
    <w:rsid w:val="00BF6BAB"/>
    <w:rsid w:val="00C007A5"/>
    <w:rsid w:val="00C4403A"/>
    <w:rsid w:val="00C97AD5"/>
    <w:rsid w:val="00CA3B6F"/>
    <w:rsid w:val="00CE6306"/>
    <w:rsid w:val="00D11C4D"/>
    <w:rsid w:val="00D5067A"/>
    <w:rsid w:val="00DC79BB"/>
    <w:rsid w:val="00DD6EFA"/>
    <w:rsid w:val="00E34D58"/>
    <w:rsid w:val="00E941EF"/>
    <w:rsid w:val="00EB1C1B"/>
    <w:rsid w:val="00F56435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A0F148"/>
  <w15:chartTrackingRefBased/>
  <w15:docId w15:val="{BB6EBC28-595D-A448-90DE-A54274EC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890"/>
  </w:style>
  <w:style w:type="paragraph" w:styleId="Heading1">
    <w:name w:val="heading 1"/>
    <w:basedOn w:val="Normal"/>
    <w:link w:val="Heading1Char"/>
    <w:uiPriority w:val="9"/>
    <w:qFormat/>
    <w:rsid w:val="0043426C"/>
    <w:pPr>
      <w:keepNext/>
      <w:keepLines/>
      <w:pBdr>
        <w:top w:val="single" w:sz="8" w:space="15" w:color="1CADE4" w:themeColor="accent1"/>
        <w:bottom w:val="single" w:sz="8" w:space="22" w:color="1CADE4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A1E51"/>
    <w:pPr>
      <w:keepNext/>
      <w:keepLines/>
      <w:pBdr>
        <w:top w:val="single" w:sz="8" w:space="7" w:color="1CADE4" w:themeColor="accent1"/>
        <w:bottom w:val="single" w:sz="8" w:space="7" w:color="1CADE4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AD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AD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nsoo/Library/Containers/com.microsoft.Word/Data/Library/Application%20Support/Microsoft/Office/16.0/DTS/en-US%7b9EE46EF6-CDA1-EB4A-9577-DDC876AF1AB5%7d/%7b8AD3D2B0-CD09-8449-B160-484609D50659%7dtf16392740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C75EB8-1700-2C45-AD43-788BC0FA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{8AD3D2B0-CD09-8449-B160-484609D50659}tf16392740.dotx</Template>
  <TotalTime>1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minsoo.art@gmail.com</dc:creator>
  <cp:keywords/>
  <dc:description/>
  <cp:lastModifiedBy>minsoo.art@gmail.com</cp:lastModifiedBy>
  <cp:revision>3</cp:revision>
  <cp:lastPrinted>2020-01-28T15:49:00Z</cp:lastPrinted>
  <dcterms:created xsi:type="dcterms:W3CDTF">2020-01-28T15:49:00Z</dcterms:created>
  <dcterms:modified xsi:type="dcterms:W3CDTF">2020-01-28T15:49:00Z</dcterms:modified>
</cp:coreProperties>
</file>